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7FAD" w:rsidRDefault="00B57FAD" w:rsidP="00663C49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МБУДО ДПЦ «Молодость» Приволжского района г. Казани</w:t>
      </w:r>
    </w:p>
    <w:p w:rsidR="00B57FAD" w:rsidRDefault="00B57FAD" w:rsidP="00663C49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B57FAD" w:rsidRDefault="00B57FAD" w:rsidP="00663C49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6B1CEA">
        <w:rPr>
          <w:rFonts w:ascii="Times New Roman" w:hAnsi="Times New Roman"/>
          <w:sz w:val="24"/>
          <w:szCs w:val="24"/>
        </w:rPr>
        <w:t xml:space="preserve">Расписание </w:t>
      </w:r>
      <w:r>
        <w:rPr>
          <w:rFonts w:ascii="Times New Roman" w:hAnsi="Times New Roman"/>
          <w:sz w:val="24"/>
          <w:szCs w:val="24"/>
        </w:rPr>
        <w:t>занятий  объединения</w:t>
      </w:r>
      <w:r w:rsidRPr="004F72C9">
        <w:rPr>
          <w:rFonts w:ascii="Times New Roman" w:hAnsi="Times New Roman"/>
          <w:sz w:val="24"/>
          <w:szCs w:val="24"/>
          <w:u w:val="single"/>
        </w:rPr>
        <w:t>_________ФУТБОЛ_____</w:t>
      </w:r>
      <w:r>
        <w:rPr>
          <w:rFonts w:ascii="Times New Roman" w:hAnsi="Times New Roman"/>
          <w:sz w:val="24"/>
          <w:szCs w:val="24"/>
        </w:rPr>
        <w:t xml:space="preserve"> педагог ____</w:t>
      </w:r>
      <w:r w:rsidRPr="004F72C9">
        <w:rPr>
          <w:rFonts w:ascii="Times New Roman" w:hAnsi="Times New Roman"/>
          <w:sz w:val="24"/>
          <w:szCs w:val="24"/>
          <w:u w:val="single"/>
        </w:rPr>
        <w:t>Колотушкин Денис Сергеевич___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B57FAD" w:rsidRPr="006B1CEA" w:rsidRDefault="00B57FAD" w:rsidP="00663C49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tbl>
      <w:tblPr>
        <w:tblW w:w="15303" w:type="dxa"/>
        <w:tblLayout w:type="fixed"/>
        <w:tblLook w:val="0000"/>
      </w:tblPr>
      <w:tblGrid>
        <w:gridCol w:w="831"/>
        <w:gridCol w:w="2264"/>
        <w:gridCol w:w="2683"/>
        <w:gridCol w:w="1303"/>
        <w:gridCol w:w="5812"/>
        <w:gridCol w:w="2410"/>
      </w:tblGrid>
      <w:tr w:rsidR="00B57FAD" w:rsidRPr="007D6E31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7FAD" w:rsidRPr="007D6E31" w:rsidRDefault="00B57FAD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6E31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7FAD" w:rsidRPr="007D6E31" w:rsidRDefault="00B57FAD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6E31">
              <w:rPr>
                <w:rFonts w:ascii="Times New Roman" w:hAnsi="Times New Roman"/>
                <w:sz w:val="24"/>
                <w:szCs w:val="24"/>
              </w:rPr>
              <w:t>Ф.И.О. педагога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7FAD" w:rsidRPr="007D6E31" w:rsidRDefault="00B57FAD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6E31">
              <w:rPr>
                <w:rFonts w:ascii="Times New Roman" w:hAnsi="Times New Roman"/>
                <w:sz w:val="24"/>
                <w:szCs w:val="24"/>
              </w:rPr>
              <w:t>Объединение/</w:t>
            </w:r>
          </w:p>
          <w:p w:rsidR="00B57FAD" w:rsidRPr="007D6E31" w:rsidRDefault="00B57FAD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6E31">
              <w:rPr>
                <w:rFonts w:ascii="Times New Roman" w:hAnsi="Times New Roman"/>
                <w:sz w:val="24"/>
                <w:szCs w:val="24"/>
              </w:rPr>
              <w:t>группа (номер группы, год обучения)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7FAD" w:rsidRPr="007D6E31" w:rsidRDefault="00B57FAD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6E31">
              <w:rPr>
                <w:rFonts w:ascii="Times New Roman" w:hAnsi="Times New Roman"/>
                <w:sz w:val="24"/>
                <w:szCs w:val="24"/>
              </w:rPr>
              <w:t>Дата, время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7FAD" w:rsidRPr="007D6E31" w:rsidRDefault="00B57FAD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6E31">
              <w:rPr>
                <w:rFonts w:ascii="Times New Roman" w:hAnsi="Times New Roman"/>
                <w:sz w:val="24"/>
                <w:szCs w:val="24"/>
              </w:rPr>
              <w:t>Тема занятия, ссылка на ресурс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7FAD" w:rsidRPr="007D6E31" w:rsidRDefault="00B57FAD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6E31">
              <w:rPr>
                <w:rFonts w:ascii="Times New Roman" w:hAnsi="Times New Roman"/>
                <w:sz w:val="24"/>
                <w:szCs w:val="24"/>
              </w:rPr>
              <w:t>Форма контроля</w:t>
            </w:r>
          </w:p>
        </w:tc>
      </w:tr>
      <w:tr w:rsidR="00B57FAD" w:rsidRPr="007D6E31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7FAD" w:rsidRPr="007D6E31" w:rsidRDefault="00B57FAD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6E31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7FAD" w:rsidRPr="007D6E31" w:rsidRDefault="00B57FAD" w:rsidP="00663C4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D6E31">
              <w:rPr>
                <w:rFonts w:ascii="Times New Roman" w:hAnsi="Times New Roman"/>
                <w:sz w:val="24"/>
                <w:szCs w:val="24"/>
              </w:rPr>
              <w:t>Колотушкин Денис Сергеевич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7FAD" w:rsidRPr="007D6E31" w:rsidRDefault="00B57FAD" w:rsidP="004F72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6E31">
              <w:rPr>
                <w:rFonts w:ascii="Times New Roman" w:hAnsi="Times New Roman"/>
                <w:sz w:val="24"/>
                <w:szCs w:val="24"/>
              </w:rPr>
              <w:t>Футбол 1 гр, 1 г.о.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7FAD" w:rsidRPr="007D6E31" w:rsidRDefault="00B57FAD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6E31">
              <w:rPr>
                <w:rFonts w:ascii="Times New Roman" w:hAnsi="Times New Roman"/>
                <w:sz w:val="24"/>
                <w:szCs w:val="24"/>
              </w:rPr>
              <w:t>26.05.20</w:t>
            </w:r>
          </w:p>
          <w:p w:rsidR="00B57FAD" w:rsidRPr="007D6E31" w:rsidRDefault="00B57FAD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6E31">
              <w:rPr>
                <w:rFonts w:ascii="Times New Roman" w:hAnsi="Times New Roman"/>
                <w:sz w:val="24"/>
                <w:szCs w:val="24"/>
              </w:rPr>
              <w:t>13.30-14.00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7FAD" w:rsidRPr="007D6E31" w:rsidRDefault="00B57FAD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6E31">
              <w:rPr>
                <w:rFonts w:ascii="Times New Roman" w:hAnsi="Times New Roman"/>
                <w:sz w:val="24"/>
                <w:szCs w:val="24"/>
              </w:rPr>
              <w:t>Изучение тактики</w:t>
            </w:r>
          </w:p>
          <w:p w:rsidR="00B57FAD" w:rsidRPr="007D6E31" w:rsidRDefault="00B57FAD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6E31">
              <w:rPr>
                <w:rFonts w:ascii="Times New Roman" w:hAnsi="Times New Roman"/>
                <w:sz w:val="24"/>
                <w:szCs w:val="24"/>
              </w:rPr>
              <w:t>https://edu.tatar.ru/facultative/index/56661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7FAD" w:rsidRPr="007D6E31" w:rsidRDefault="00B57FAD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6E31">
              <w:rPr>
                <w:rFonts w:ascii="Times New Roman" w:hAnsi="Times New Roman"/>
                <w:sz w:val="24"/>
                <w:szCs w:val="24"/>
              </w:rPr>
              <w:t>Фото проделанной</w:t>
            </w:r>
          </w:p>
          <w:p w:rsidR="00B57FAD" w:rsidRPr="007D6E31" w:rsidRDefault="00B57FAD" w:rsidP="004F72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6E31">
              <w:rPr>
                <w:rFonts w:ascii="Times New Roman" w:hAnsi="Times New Roman"/>
                <w:sz w:val="24"/>
                <w:szCs w:val="24"/>
              </w:rPr>
              <w:t>работы прислать на whatsapp +79911122060</w:t>
            </w:r>
          </w:p>
        </w:tc>
      </w:tr>
      <w:tr w:rsidR="00B57FAD" w:rsidRPr="007D6E31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7FAD" w:rsidRPr="007D6E31" w:rsidRDefault="00B57FAD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6E3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7FAD" w:rsidRPr="007D6E31" w:rsidRDefault="00B57FAD" w:rsidP="00663C4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D6E31">
              <w:rPr>
                <w:rFonts w:ascii="Times New Roman" w:hAnsi="Times New Roman"/>
                <w:sz w:val="24"/>
                <w:szCs w:val="24"/>
              </w:rPr>
              <w:t>Колотушкин Денис Сергеевич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7FAD" w:rsidRPr="007D6E31" w:rsidRDefault="00B57FAD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6E31">
              <w:rPr>
                <w:rFonts w:ascii="Times New Roman" w:hAnsi="Times New Roman"/>
                <w:sz w:val="24"/>
                <w:szCs w:val="24"/>
              </w:rPr>
              <w:t>Футбол 2 гр, 2 г.о.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7FAD" w:rsidRPr="007D6E31" w:rsidRDefault="00B57FAD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6E31">
              <w:rPr>
                <w:rFonts w:ascii="Times New Roman" w:hAnsi="Times New Roman"/>
                <w:sz w:val="24"/>
                <w:szCs w:val="24"/>
              </w:rPr>
              <w:t>26.05.20</w:t>
            </w:r>
          </w:p>
          <w:p w:rsidR="00B57FAD" w:rsidRPr="007D6E31" w:rsidRDefault="00B57FAD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6E31">
              <w:rPr>
                <w:rFonts w:ascii="Times New Roman" w:hAnsi="Times New Roman"/>
                <w:sz w:val="24"/>
                <w:szCs w:val="24"/>
              </w:rPr>
              <w:t>15.30-16.00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7FAD" w:rsidRPr="007D6E31" w:rsidRDefault="00B57FAD" w:rsidP="00FE371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6E31">
              <w:rPr>
                <w:rFonts w:ascii="Times New Roman" w:hAnsi="Times New Roman"/>
                <w:sz w:val="24"/>
                <w:szCs w:val="24"/>
              </w:rPr>
              <w:t>Изучение тактики</w:t>
            </w:r>
          </w:p>
          <w:p w:rsidR="00B57FAD" w:rsidRPr="007D6E31" w:rsidRDefault="00B57FAD" w:rsidP="004F72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6E31">
              <w:rPr>
                <w:rFonts w:ascii="Times New Roman" w:hAnsi="Times New Roman"/>
                <w:sz w:val="24"/>
                <w:szCs w:val="24"/>
              </w:rPr>
              <w:t>https://edu.tatar.ru/facultative/index/72580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7FAD" w:rsidRPr="007D6E31" w:rsidRDefault="00B57FAD" w:rsidP="004F72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6E31">
              <w:rPr>
                <w:rFonts w:ascii="Times New Roman" w:hAnsi="Times New Roman"/>
                <w:sz w:val="24"/>
                <w:szCs w:val="24"/>
              </w:rPr>
              <w:t>Фото проделанной</w:t>
            </w:r>
          </w:p>
          <w:p w:rsidR="00B57FAD" w:rsidRPr="007D6E31" w:rsidRDefault="00B57FAD" w:rsidP="004F72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6E31">
              <w:rPr>
                <w:rFonts w:ascii="Times New Roman" w:hAnsi="Times New Roman"/>
                <w:sz w:val="24"/>
                <w:szCs w:val="24"/>
              </w:rPr>
              <w:t>работы прислать на whatsapp +79911122060</w:t>
            </w:r>
          </w:p>
        </w:tc>
      </w:tr>
      <w:tr w:rsidR="00B57FAD" w:rsidRPr="007D6E31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7FAD" w:rsidRPr="007D6E31" w:rsidRDefault="00B57FAD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6E3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7FAD" w:rsidRPr="007D6E31" w:rsidRDefault="00B57FAD" w:rsidP="00663C4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D6E31">
              <w:rPr>
                <w:rFonts w:ascii="Times New Roman" w:hAnsi="Times New Roman"/>
                <w:sz w:val="24"/>
                <w:szCs w:val="24"/>
              </w:rPr>
              <w:t>Колотушкин Денис Сергеевич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7FAD" w:rsidRPr="007D6E31" w:rsidRDefault="00B57FAD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6E31">
              <w:rPr>
                <w:rFonts w:ascii="Times New Roman" w:hAnsi="Times New Roman"/>
                <w:sz w:val="24"/>
                <w:szCs w:val="24"/>
              </w:rPr>
              <w:t>Футбол 1 гр, 1 г.о.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7FAD" w:rsidRPr="007D6E31" w:rsidRDefault="00B57FAD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6E31">
              <w:rPr>
                <w:rFonts w:ascii="Times New Roman" w:hAnsi="Times New Roman"/>
                <w:sz w:val="24"/>
                <w:szCs w:val="24"/>
              </w:rPr>
              <w:t>28.05.20</w:t>
            </w:r>
          </w:p>
          <w:p w:rsidR="00B57FAD" w:rsidRPr="007D6E31" w:rsidRDefault="00B57FAD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6E31">
              <w:rPr>
                <w:rFonts w:ascii="Times New Roman" w:hAnsi="Times New Roman"/>
                <w:sz w:val="24"/>
                <w:szCs w:val="24"/>
              </w:rPr>
              <w:t>13.30-14.00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7FAD" w:rsidRPr="007D6E31" w:rsidRDefault="00B57FAD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6E31">
              <w:rPr>
                <w:rFonts w:ascii="Times New Roman" w:hAnsi="Times New Roman"/>
                <w:sz w:val="24"/>
                <w:szCs w:val="24"/>
              </w:rPr>
              <w:t>Игра в длинный пас</w:t>
            </w:r>
          </w:p>
          <w:p w:rsidR="00B57FAD" w:rsidRPr="007D6E31" w:rsidRDefault="00B57FAD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6E31">
              <w:rPr>
                <w:rFonts w:ascii="Times New Roman" w:hAnsi="Times New Roman"/>
                <w:sz w:val="24"/>
                <w:szCs w:val="24"/>
              </w:rPr>
              <w:t>https://edu.tatar.ru/facultative/index/56661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7FAD" w:rsidRPr="007D6E31" w:rsidRDefault="00B57FAD" w:rsidP="004F72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6E31">
              <w:rPr>
                <w:rFonts w:ascii="Times New Roman" w:hAnsi="Times New Roman"/>
                <w:sz w:val="24"/>
                <w:szCs w:val="24"/>
              </w:rPr>
              <w:t>Фото проделанной</w:t>
            </w:r>
          </w:p>
          <w:p w:rsidR="00B57FAD" w:rsidRPr="007D6E31" w:rsidRDefault="00B57FAD" w:rsidP="004F72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6E31">
              <w:rPr>
                <w:rFonts w:ascii="Times New Roman" w:hAnsi="Times New Roman"/>
                <w:sz w:val="24"/>
                <w:szCs w:val="24"/>
              </w:rPr>
              <w:t>работы прислать на whatsapp +79911122060</w:t>
            </w:r>
          </w:p>
        </w:tc>
      </w:tr>
      <w:tr w:rsidR="00B57FAD" w:rsidRPr="007D6E31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7FAD" w:rsidRPr="007D6E31" w:rsidRDefault="00B57FAD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6E3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7FAD" w:rsidRPr="007D6E31" w:rsidRDefault="00B57FAD" w:rsidP="00663C4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D6E31">
              <w:rPr>
                <w:rFonts w:ascii="Times New Roman" w:hAnsi="Times New Roman"/>
                <w:sz w:val="24"/>
                <w:szCs w:val="24"/>
              </w:rPr>
              <w:t>Колотушкин Денис Сергеевич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7FAD" w:rsidRPr="007D6E31" w:rsidRDefault="00B57FAD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6E31">
              <w:rPr>
                <w:rFonts w:ascii="Times New Roman" w:hAnsi="Times New Roman"/>
                <w:sz w:val="24"/>
                <w:szCs w:val="24"/>
              </w:rPr>
              <w:t>Футбол 2 гр, 2 г.о.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7FAD" w:rsidRPr="007D6E31" w:rsidRDefault="00B57FAD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6E31">
              <w:rPr>
                <w:rFonts w:ascii="Times New Roman" w:hAnsi="Times New Roman"/>
                <w:sz w:val="24"/>
                <w:szCs w:val="24"/>
              </w:rPr>
              <w:t>28.05.20</w:t>
            </w:r>
          </w:p>
          <w:p w:rsidR="00B57FAD" w:rsidRPr="007D6E31" w:rsidRDefault="00B57FAD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6E31">
              <w:rPr>
                <w:rFonts w:ascii="Times New Roman" w:hAnsi="Times New Roman"/>
                <w:sz w:val="24"/>
                <w:szCs w:val="24"/>
              </w:rPr>
              <w:t>15.30-16.00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7FAD" w:rsidRPr="007D6E31" w:rsidRDefault="00B57FAD" w:rsidP="00FE371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6E31">
              <w:rPr>
                <w:rFonts w:ascii="Times New Roman" w:hAnsi="Times New Roman"/>
                <w:sz w:val="24"/>
                <w:szCs w:val="24"/>
              </w:rPr>
              <w:t>Игра в длинный пас</w:t>
            </w:r>
            <w:bookmarkStart w:id="0" w:name="_GoBack"/>
            <w:bookmarkEnd w:id="0"/>
          </w:p>
          <w:p w:rsidR="00B57FAD" w:rsidRPr="007D6E31" w:rsidRDefault="00B57FAD" w:rsidP="004F72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6E31">
              <w:rPr>
                <w:rFonts w:ascii="Times New Roman" w:hAnsi="Times New Roman"/>
                <w:sz w:val="24"/>
                <w:szCs w:val="24"/>
              </w:rPr>
              <w:t>https://edu.tatar.ru/facultative/index/72580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7FAD" w:rsidRPr="007D6E31" w:rsidRDefault="00B57FAD" w:rsidP="004F72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6E31">
              <w:rPr>
                <w:rFonts w:ascii="Times New Roman" w:hAnsi="Times New Roman"/>
                <w:sz w:val="24"/>
                <w:szCs w:val="24"/>
              </w:rPr>
              <w:t>Фото проделанной</w:t>
            </w:r>
          </w:p>
          <w:p w:rsidR="00B57FAD" w:rsidRPr="007D6E31" w:rsidRDefault="00B57FAD" w:rsidP="004F72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6E31">
              <w:rPr>
                <w:rFonts w:ascii="Times New Roman" w:hAnsi="Times New Roman"/>
                <w:sz w:val="24"/>
                <w:szCs w:val="24"/>
              </w:rPr>
              <w:t>работы прислать на whatsapp +79911122060</w:t>
            </w:r>
          </w:p>
        </w:tc>
      </w:tr>
    </w:tbl>
    <w:p w:rsidR="00B57FAD" w:rsidRDefault="00B57FAD" w:rsidP="006B1CEA">
      <w:pPr>
        <w:pStyle w:val="NoSpacing"/>
        <w:rPr>
          <w:rFonts w:ascii="Times New Roman" w:hAnsi="Times New Roman"/>
          <w:b/>
          <w:i/>
          <w:iCs/>
          <w:sz w:val="24"/>
          <w:szCs w:val="24"/>
        </w:rPr>
      </w:pPr>
    </w:p>
    <w:p w:rsidR="00B57FAD" w:rsidRDefault="00B57FAD" w:rsidP="006B1CEA">
      <w:pPr>
        <w:pStyle w:val="NoSpacing"/>
        <w:rPr>
          <w:rFonts w:ascii="Times New Roman" w:hAnsi="Times New Roman"/>
          <w:b/>
          <w:i/>
          <w:iCs/>
          <w:sz w:val="24"/>
          <w:szCs w:val="24"/>
        </w:rPr>
      </w:pPr>
    </w:p>
    <w:p w:rsidR="00B57FAD" w:rsidRDefault="00B57FAD" w:rsidP="006B1CEA">
      <w:pPr>
        <w:pStyle w:val="NoSpacing"/>
        <w:rPr>
          <w:rFonts w:ascii="Times New Roman" w:hAnsi="Times New Roman"/>
          <w:b/>
          <w:i/>
          <w:iCs/>
          <w:sz w:val="24"/>
          <w:szCs w:val="24"/>
        </w:rPr>
      </w:pPr>
    </w:p>
    <w:p w:rsidR="00B57FAD" w:rsidRDefault="00B57FAD" w:rsidP="006B1CEA">
      <w:pPr>
        <w:pStyle w:val="NoSpacing"/>
        <w:rPr>
          <w:rFonts w:ascii="Times New Roman" w:hAnsi="Times New Roman"/>
          <w:b/>
          <w:i/>
          <w:iCs/>
          <w:sz w:val="24"/>
          <w:szCs w:val="24"/>
        </w:rPr>
      </w:pPr>
    </w:p>
    <w:p w:rsidR="00B57FAD" w:rsidRDefault="00B57FAD" w:rsidP="006B1CEA">
      <w:pPr>
        <w:pStyle w:val="NoSpacing"/>
        <w:rPr>
          <w:rFonts w:ascii="Times New Roman" w:hAnsi="Times New Roman"/>
          <w:b/>
          <w:i/>
          <w:iCs/>
          <w:sz w:val="24"/>
          <w:szCs w:val="24"/>
        </w:rPr>
      </w:pPr>
    </w:p>
    <w:p w:rsidR="00B57FAD" w:rsidRDefault="00B57FAD" w:rsidP="006B1CEA">
      <w:pPr>
        <w:pStyle w:val="NoSpacing"/>
        <w:rPr>
          <w:rFonts w:ascii="Times New Roman" w:hAnsi="Times New Roman"/>
          <w:b/>
          <w:i/>
          <w:iCs/>
          <w:sz w:val="24"/>
          <w:szCs w:val="24"/>
        </w:rPr>
      </w:pPr>
    </w:p>
    <w:p w:rsidR="00B57FAD" w:rsidRDefault="00B57FAD" w:rsidP="006B1CEA">
      <w:pPr>
        <w:pStyle w:val="NoSpacing"/>
        <w:rPr>
          <w:rFonts w:ascii="Times New Roman" w:hAnsi="Times New Roman"/>
          <w:b/>
          <w:i/>
          <w:iCs/>
          <w:sz w:val="24"/>
          <w:szCs w:val="24"/>
        </w:rPr>
      </w:pPr>
    </w:p>
    <w:p w:rsidR="00B57FAD" w:rsidRDefault="00B57FAD" w:rsidP="006B1CEA">
      <w:pPr>
        <w:pStyle w:val="NoSpacing"/>
        <w:rPr>
          <w:rFonts w:ascii="Times New Roman" w:hAnsi="Times New Roman"/>
          <w:b/>
          <w:i/>
          <w:iCs/>
          <w:sz w:val="24"/>
          <w:szCs w:val="24"/>
        </w:rPr>
      </w:pPr>
    </w:p>
    <w:p w:rsidR="00B57FAD" w:rsidRDefault="00B57FAD" w:rsidP="006B1CEA">
      <w:pPr>
        <w:pStyle w:val="NoSpacing"/>
        <w:rPr>
          <w:rFonts w:ascii="Times New Roman" w:hAnsi="Times New Roman"/>
          <w:b/>
          <w:i/>
          <w:iCs/>
          <w:sz w:val="24"/>
          <w:szCs w:val="24"/>
        </w:rPr>
      </w:pPr>
    </w:p>
    <w:p w:rsidR="00B57FAD" w:rsidRDefault="00B57FAD" w:rsidP="006B1CEA">
      <w:pPr>
        <w:pStyle w:val="NoSpacing"/>
        <w:rPr>
          <w:rFonts w:ascii="Times New Roman" w:hAnsi="Times New Roman"/>
          <w:b/>
          <w:i/>
          <w:iCs/>
          <w:sz w:val="24"/>
          <w:szCs w:val="24"/>
        </w:rPr>
      </w:pPr>
    </w:p>
    <w:p w:rsidR="00B57FAD" w:rsidRDefault="00B57FAD" w:rsidP="006B1CEA">
      <w:pPr>
        <w:pStyle w:val="NoSpacing"/>
        <w:rPr>
          <w:rFonts w:ascii="Times New Roman" w:hAnsi="Times New Roman"/>
          <w:b/>
          <w:i/>
          <w:iCs/>
          <w:sz w:val="24"/>
          <w:szCs w:val="24"/>
        </w:rPr>
      </w:pPr>
    </w:p>
    <w:p w:rsidR="00B57FAD" w:rsidRDefault="00B57FAD" w:rsidP="006B1CEA">
      <w:pPr>
        <w:pStyle w:val="NoSpacing"/>
        <w:rPr>
          <w:rFonts w:ascii="Times New Roman" w:hAnsi="Times New Roman"/>
          <w:b/>
          <w:i/>
          <w:iCs/>
          <w:sz w:val="24"/>
          <w:szCs w:val="24"/>
        </w:rPr>
      </w:pPr>
    </w:p>
    <w:p w:rsidR="00B57FAD" w:rsidRDefault="00B57FAD" w:rsidP="006B1CEA">
      <w:pPr>
        <w:pStyle w:val="NoSpacing"/>
        <w:rPr>
          <w:rFonts w:ascii="Times New Roman" w:hAnsi="Times New Roman"/>
          <w:b/>
          <w:i/>
          <w:iCs/>
          <w:sz w:val="24"/>
          <w:szCs w:val="24"/>
        </w:rPr>
      </w:pPr>
    </w:p>
    <w:p w:rsidR="00B57FAD" w:rsidRDefault="00B57FAD" w:rsidP="00284F5F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МБУДО ДПЦ «Молодость» Приволжского района г. Казани</w:t>
      </w:r>
    </w:p>
    <w:p w:rsidR="00B57FAD" w:rsidRDefault="00B57FAD" w:rsidP="00284F5F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B57FAD" w:rsidRDefault="00B57FAD" w:rsidP="00284F5F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6B1CEA">
        <w:rPr>
          <w:rFonts w:ascii="Times New Roman" w:hAnsi="Times New Roman"/>
          <w:sz w:val="24"/>
          <w:szCs w:val="24"/>
        </w:rPr>
        <w:t xml:space="preserve">Расписание </w:t>
      </w:r>
      <w:r>
        <w:rPr>
          <w:rFonts w:ascii="Times New Roman" w:hAnsi="Times New Roman"/>
          <w:sz w:val="24"/>
          <w:szCs w:val="24"/>
        </w:rPr>
        <w:t>занятий  объединения</w:t>
      </w:r>
      <w:r w:rsidRPr="004F72C9">
        <w:rPr>
          <w:rFonts w:ascii="Times New Roman" w:hAnsi="Times New Roman"/>
          <w:sz w:val="24"/>
          <w:szCs w:val="24"/>
          <w:u w:val="single"/>
        </w:rPr>
        <w:t>_________</w:t>
      </w:r>
      <w:r>
        <w:rPr>
          <w:rFonts w:ascii="Times New Roman" w:hAnsi="Times New Roman"/>
          <w:sz w:val="24"/>
          <w:szCs w:val="24"/>
          <w:u w:val="single"/>
        </w:rPr>
        <w:t>ОФП</w:t>
      </w:r>
      <w:r w:rsidRPr="004F72C9">
        <w:rPr>
          <w:rFonts w:ascii="Times New Roman" w:hAnsi="Times New Roman"/>
          <w:sz w:val="24"/>
          <w:szCs w:val="24"/>
          <w:u w:val="single"/>
        </w:rPr>
        <w:t>_____</w:t>
      </w:r>
      <w:r>
        <w:rPr>
          <w:rFonts w:ascii="Times New Roman" w:hAnsi="Times New Roman"/>
          <w:sz w:val="24"/>
          <w:szCs w:val="24"/>
        </w:rPr>
        <w:t xml:space="preserve"> педагог ____</w:t>
      </w:r>
      <w:r w:rsidRPr="004F72C9">
        <w:rPr>
          <w:rFonts w:ascii="Times New Roman" w:hAnsi="Times New Roman"/>
          <w:sz w:val="24"/>
          <w:szCs w:val="24"/>
          <w:u w:val="single"/>
        </w:rPr>
        <w:t>Колотушкин Денис Сергеевич___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B57FAD" w:rsidRPr="006B1CEA" w:rsidRDefault="00B57FAD" w:rsidP="00284F5F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tbl>
      <w:tblPr>
        <w:tblW w:w="15303" w:type="dxa"/>
        <w:tblLayout w:type="fixed"/>
        <w:tblLook w:val="0000"/>
      </w:tblPr>
      <w:tblGrid>
        <w:gridCol w:w="831"/>
        <w:gridCol w:w="2264"/>
        <w:gridCol w:w="2683"/>
        <w:gridCol w:w="1303"/>
        <w:gridCol w:w="5812"/>
        <w:gridCol w:w="2410"/>
      </w:tblGrid>
      <w:tr w:rsidR="00B57FAD" w:rsidRPr="00872B14" w:rsidTr="00FB13AB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7FAD" w:rsidRPr="00872B14" w:rsidRDefault="00B57FAD" w:rsidP="00FB13A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2B14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7FAD" w:rsidRPr="00872B14" w:rsidRDefault="00B57FAD" w:rsidP="00FB13A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2B14">
              <w:rPr>
                <w:rFonts w:ascii="Times New Roman" w:hAnsi="Times New Roman"/>
                <w:sz w:val="24"/>
                <w:szCs w:val="24"/>
              </w:rPr>
              <w:t>Ф.И.О. педагога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7FAD" w:rsidRPr="00872B14" w:rsidRDefault="00B57FAD" w:rsidP="00FB13A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2B14">
              <w:rPr>
                <w:rFonts w:ascii="Times New Roman" w:hAnsi="Times New Roman"/>
                <w:sz w:val="24"/>
                <w:szCs w:val="24"/>
              </w:rPr>
              <w:t>Объединение/</w:t>
            </w:r>
          </w:p>
          <w:p w:rsidR="00B57FAD" w:rsidRPr="00872B14" w:rsidRDefault="00B57FAD" w:rsidP="00FB13A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2B14">
              <w:rPr>
                <w:rFonts w:ascii="Times New Roman" w:hAnsi="Times New Roman"/>
                <w:sz w:val="24"/>
                <w:szCs w:val="24"/>
              </w:rPr>
              <w:t>группа (номер группы, год обучения)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7FAD" w:rsidRPr="00872B14" w:rsidRDefault="00B57FAD" w:rsidP="00FB13A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2B14">
              <w:rPr>
                <w:rFonts w:ascii="Times New Roman" w:hAnsi="Times New Roman"/>
                <w:sz w:val="24"/>
                <w:szCs w:val="24"/>
              </w:rPr>
              <w:t>Дата, время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7FAD" w:rsidRPr="00872B14" w:rsidRDefault="00B57FAD" w:rsidP="00FB13A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2B14">
              <w:rPr>
                <w:rFonts w:ascii="Times New Roman" w:hAnsi="Times New Roman"/>
                <w:sz w:val="24"/>
                <w:szCs w:val="24"/>
              </w:rPr>
              <w:t>Тема занятия, ссылка на ресурс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7FAD" w:rsidRPr="00872B14" w:rsidRDefault="00B57FAD" w:rsidP="00FB13A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2B14">
              <w:rPr>
                <w:rFonts w:ascii="Times New Roman" w:hAnsi="Times New Roman"/>
                <w:sz w:val="24"/>
                <w:szCs w:val="24"/>
              </w:rPr>
              <w:t>Форма контроля</w:t>
            </w:r>
          </w:p>
        </w:tc>
      </w:tr>
      <w:tr w:rsidR="00B57FAD" w:rsidRPr="00872B14" w:rsidTr="00FB13AB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7FAD" w:rsidRPr="00872B14" w:rsidRDefault="00B57FAD" w:rsidP="00FB13A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2B14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7FAD" w:rsidRPr="00872B14" w:rsidRDefault="00B57FAD" w:rsidP="00FB13A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872B14">
              <w:rPr>
                <w:rFonts w:ascii="Times New Roman" w:hAnsi="Times New Roman"/>
                <w:sz w:val="24"/>
                <w:szCs w:val="24"/>
              </w:rPr>
              <w:t>Колотушкин Денис Сергеевич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7FAD" w:rsidRPr="00872B14" w:rsidRDefault="00B57FAD" w:rsidP="00FB13A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2B14">
              <w:rPr>
                <w:rFonts w:ascii="Times New Roman" w:hAnsi="Times New Roman"/>
                <w:sz w:val="24"/>
                <w:szCs w:val="24"/>
              </w:rPr>
              <w:t>ОФП 1 гр, 1 г.о.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7FAD" w:rsidRPr="00872B14" w:rsidRDefault="00B57FAD" w:rsidP="00FB13A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2B14">
              <w:rPr>
                <w:rFonts w:ascii="Times New Roman" w:hAnsi="Times New Roman"/>
                <w:sz w:val="24"/>
                <w:szCs w:val="24"/>
              </w:rPr>
              <w:t>25.05.20</w:t>
            </w:r>
          </w:p>
          <w:p w:rsidR="00B57FAD" w:rsidRPr="00872B14" w:rsidRDefault="00B57FAD" w:rsidP="00FB13A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2B14">
              <w:rPr>
                <w:rFonts w:ascii="Times New Roman" w:hAnsi="Times New Roman"/>
                <w:sz w:val="24"/>
                <w:szCs w:val="24"/>
              </w:rPr>
              <w:t>12.30-13.00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7FAD" w:rsidRPr="00872B14" w:rsidRDefault="00B57FAD" w:rsidP="00FB13A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2B14">
              <w:rPr>
                <w:rFonts w:ascii="Times New Roman" w:hAnsi="Times New Roman"/>
                <w:sz w:val="24"/>
                <w:szCs w:val="24"/>
              </w:rPr>
              <w:t>Скакалка, велосипед</w:t>
            </w:r>
          </w:p>
          <w:p w:rsidR="00B57FAD" w:rsidRPr="00872B14" w:rsidRDefault="00B57FAD" w:rsidP="00FB13A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2B14">
              <w:rPr>
                <w:rFonts w:ascii="Times New Roman" w:hAnsi="Times New Roman"/>
                <w:sz w:val="24"/>
                <w:szCs w:val="24"/>
              </w:rPr>
              <w:t>https://edu.tatar.ru/facultative/index/72528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7FAD" w:rsidRPr="00872B14" w:rsidRDefault="00B57FAD" w:rsidP="00FB13A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2B14">
              <w:rPr>
                <w:rFonts w:ascii="Times New Roman" w:hAnsi="Times New Roman"/>
                <w:sz w:val="24"/>
                <w:szCs w:val="24"/>
              </w:rPr>
              <w:t>Фото проделанной</w:t>
            </w:r>
          </w:p>
          <w:p w:rsidR="00B57FAD" w:rsidRPr="00872B14" w:rsidRDefault="00B57FAD" w:rsidP="00FB13A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2B14">
              <w:rPr>
                <w:rFonts w:ascii="Times New Roman" w:hAnsi="Times New Roman"/>
                <w:sz w:val="24"/>
                <w:szCs w:val="24"/>
              </w:rPr>
              <w:t>работы прислать на whatsapp +79911122060</w:t>
            </w:r>
          </w:p>
        </w:tc>
      </w:tr>
      <w:tr w:rsidR="00B57FAD" w:rsidRPr="00872B14" w:rsidTr="00FB13AB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7FAD" w:rsidRPr="00872B14" w:rsidRDefault="00B57FAD" w:rsidP="00FB13A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2B1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7FAD" w:rsidRPr="00872B14" w:rsidRDefault="00B57FAD" w:rsidP="00FB13A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872B14">
              <w:rPr>
                <w:rFonts w:ascii="Times New Roman" w:hAnsi="Times New Roman"/>
                <w:sz w:val="24"/>
                <w:szCs w:val="24"/>
              </w:rPr>
              <w:t>Колотушкин Денис Сергеевич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7FAD" w:rsidRPr="00872B14" w:rsidRDefault="00B57FAD" w:rsidP="00FB13A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2B14">
              <w:rPr>
                <w:rFonts w:ascii="Times New Roman" w:hAnsi="Times New Roman"/>
                <w:sz w:val="24"/>
                <w:szCs w:val="24"/>
              </w:rPr>
              <w:t>ОФП 3 гр, 3 г.о.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7FAD" w:rsidRPr="00872B14" w:rsidRDefault="00B57FAD" w:rsidP="00FB13A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2B14">
              <w:rPr>
                <w:rFonts w:ascii="Times New Roman" w:hAnsi="Times New Roman"/>
                <w:sz w:val="24"/>
                <w:szCs w:val="24"/>
              </w:rPr>
              <w:t>25.05.20</w:t>
            </w:r>
          </w:p>
          <w:p w:rsidR="00B57FAD" w:rsidRPr="00872B14" w:rsidRDefault="00B57FAD" w:rsidP="00FB13A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2B14">
              <w:rPr>
                <w:rFonts w:ascii="Times New Roman" w:hAnsi="Times New Roman"/>
                <w:sz w:val="24"/>
                <w:szCs w:val="24"/>
              </w:rPr>
              <w:t>14.30-15.00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7FAD" w:rsidRPr="00872B14" w:rsidRDefault="00B57FAD" w:rsidP="00FB13A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2B14">
              <w:rPr>
                <w:rFonts w:ascii="Times New Roman" w:hAnsi="Times New Roman"/>
                <w:sz w:val="24"/>
                <w:szCs w:val="24"/>
              </w:rPr>
              <w:t>Скакалка, велосипед https://edu.tatar.ru/facultative/index/72578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7FAD" w:rsidRPr="00872B14" w:rsidRDefault="00B57FAD" w:rsidP="00FB13A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2B14">
              <w:rPr>
                <w:rFonts w:ascii="Times New Roman" w:hAnsi="Times New Roman"/>
                <w:sz w:val="24"/>
                <w:szCs w:val="24"/>
              </w:rPr>
              <w:t>Фото проделанной</w:t>
            </w:r>
          </w:p>
          <w:p w:rsidR="00B57FAD" w:rsidRPr="00872B14" w:rsidRDefault="00B57FAD" w:rsidP="00FB13A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2B14">
              <w:rPr>
                <w:rFonts w:ascii="Times New Roman" w:hAnsi="Times New Roman"/>
                <w:sz w:val="24"/>
                <w:szCs w:val="24"/>
              </w:rPr>
              <w:t>работы прислать на whatsapp +79911122060</w:t>
            </w:r>
          </w:p>
        </w:tc>
      </w:tr>
      <w:tr w:rsidR="00B57FAD" w:rsidRPr="00872B14" w:rsidTr="00FB13AB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7FAD" w:rsidRPr="00872B14" w:rsidRDefault="00B57FAD" w:rsidP="00FB13A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2B1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7FAD" w:rsidRPr="00872B14" w:rsidRDefault="00B57FAD" w:rsidP="00FB13A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872B14">
              <w:rPr>
                <w:rFonts w:ascii="Times New Roman" w:hAnsi="Times New Roman"/>
                <w:sz w:val="24"/>
                <w:szCs w:val="24"/>
              </w:rPr>
              <w:t>Колотушкин Денис Сергеевич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7FAD" w:rsidRPr="00872B14" w:rsidRDefault="00B57FAD" w:rsidP="00FB13A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2B14">
              <w:rPr>
                <w:rFonts w:ascii="Times New Roman" w:hAnsi="Times New Roman"/>
                <w:sz w:val="24"/>
                <w:szCs w:val="24"/>
              </w:rPr>
              <w:t>ОФП 1 гр, 1 г.о.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7FAD" w:rsidRPr="00872B14" w:rsidRDefault="00B57FAD" w:rsidP="00FB13A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2B14">
              <w:rPr>
                <w:rFonts w:ascii="Times New Roman" w:hAnsi="Times New Roman"/>
                <w:sz w:val="24"/>
                <w:szCs w:val="24"/>
              </w:rPr>
              <w:t>27.05.20</w:t>
            </w:r>
          </w:p>
          <w:p w:rsidR="00B57FAD" w:rsidRPr="00872B14" w:rsidRDefault="00B57FAD" w:rsidP="00FB13A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2B14">
              <w:rPr>
                <w:rFonts w:ascii="Times New Roman" w:hAnsi="Times New Roman"/>
                <w:sz w:val="24"/>
                <w:szCs w:val="24"/>
              </w:rPr>
              <w:t>12.30-13.00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7FAD" w:rsidRPr="00872B14" w:rsidRDefault="00B57FAD" w:rsidP="00FB13A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2B14">
              <w:rPr>
                <w:rFonts w:ascii="Times New Roman" w:hAnsi="Times New Roman"/>
                <w:sz w:val="24"/>
                <w:szCs w:val="24"/>
              </w:rPr>
              <w:t>Отжимания, марафон</w:t>
            </w:r>
          </w:p>
          <w:p w:rsidR="00B57FAD" w:rsidRPr="00872B14" w:rsidRDefault="00B57FAD" w:rsidP="00FB13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2B14">
              <w:rPr>
                <w:rFonts w:ascii="Times New Roman" w:hAnsi="Times New Roman"/>
                <w:sz w:val="24"/>
                <w:szCs w:val="24"/>
              </w:rPr>
              <w:t>https://edu.tatar.ru/facultative/index/72528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7FAD" w:rsidRPr="00872B14" w:rsidRDefault="00B57FAD" w:rsidP="00FB13A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2B14">
              <w:rPr>
                <w:rFonts w:ascii="Times New Roman" w:hAnsi="Times New Roman"/>
                <w:sz w:val="24"/>
                <w:szCs w:val="24"/>
              </w:rPr>
              <w:t>Фото проделанной</w:t>
            </w:r>
          </w:p>
          <w:p w:rsidR="00B57FAD" w:rsidRPr="00872B14" w:rsidRDefault="00B57FAD" w:rsidP="00FB13A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2B14">
              <w:rPr>
                <w:rFonts w:ascii="Times New Roman" w:hAnsi="Times New Roman"/>
                <w:sz w:val="24"/>
                <w:szCs w:val="24"/>
              </w:rPr>
              <w:t>работы прислать на whatsapp +79911122060</w:t>
            </w:r>
          </w:p>
        </w:tc>
      </w:tr>
      <w:tr w:rsidR="00B57FAD" w:rsidRPr="00872B14" w:rsidTr="00FB13AB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7FAD" w:rsidRPr="00872B14" w:rsidRDefault="00B57FAD" w:rsidP="00FB13A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2B1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7FAD" w:rsidRPr="00872B14" w:rsidRDefault="00B57FAD" w:rsidP="00FB13A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872B14">
              <w:rPr>
                <w:rFonts w:ascii="Times New Roman" w:hAnsi="Times New Roman"/>
                <w:sz w:val="24"/>
                <w:szCs w:val="24"/>
              </w:rPr>
              <w:t>Колотушкин Денис Сергеевич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7FAD" w:rsidRPr="00872B14" w:rsidRDefault="00B57FAD" w:rsidP="00FB13A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2B14">
              <w:rPr>
                <w:rFonts w:ascii="Times New Roman" w:hAnsi="Times New Roman"/>
                <w:sz w:val="24"/>
                <w:szCs w:val="24"/>
              </w:rPr>
              <w:t>ОФП 2 гр, 2 г.о.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7FAD" w:rsidRPr="00872B14" w:rsidRDefault="00B57FAD" w:rsidP="00FB13A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2B14">
              <w:rPr>
                <w:rFonts w:ascii="Times New Roman" w:hAnsi="Times New Roman"/>
                <w:sz w:val="24"/>
                <w:szCs w:val="24"/>
              </w:rPr>
              <w:t>27.05.20</w:t>
            </w:r>
          </w:p>
          <w:p w:rsidR="00B57FAD" w:rsidRPr="00872B14" w:rsidRDefault="00B57FAD" w:rsidP="00FB13A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2B14">
              <w:rPr>
                <w:rFonts w:ascii="Times New Roman" w:hAnsi="Times New Roman"/>
                <w:sz w:val="24"/>
                <w:szCs w:val="24"/>
              </w:rPr>
              <w:t>13.30-14.00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7FAD" w:rsidRPr="00872B14" w:rsidRDefault="00B57FAD" w:rsidP="00FB13A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2B14">
              <w:rPr>
                <w:rFonts w:ascii="Times New Roman" w:hAnsi="Times New Roman"/>
                <w:sz w:val="24"/>
                <w:szCs w:val="24"/>
              </w:rPr>
              <w:t>Скакалка, велосипед https://edu.tatar.ru/facultative/index/72576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7FAD" w:rsidRPr="00872B14" w:rsidRDefault="00B57FAD" w:rsidP="00FB13A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2B14">
              <w:rPr>
                <w:rFonts w:ascii="Times New Roman" w:hAnsi="Times New Roman"/>
                <w:sz w:val="24"/>
                <w:szCs w:val="24"/>
              </w:rPr>
              <w:t>Фото проделанной</w:t>
            </w:r>
          </w:p>
          <w:p w:rsidR="00B57FAD" w:rsidRPr="00872B14" w:rsidRDefault="00B57FAD" w:rsidP="00FB13A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2B14">
              <w:rPr>
                <w:rFonts w:ascii="Times New Roman" w:hAnsi="Times New Roman"/>
                <w:sz w:val="24"/>
                <w:szCs w:val="24"/>
              </w:rPr>
              <w:t>работы прислать на whatsapp +79911122060</w:t>
            </w:r>
          </w:p>
        </w:tc>
      </w:tr>
      <w:tr w:rsidR="00B57FAD" w:rsidRPr="00872B14" w:rsidTr="00FB13AB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7FAD" w:rsidRPr="00872B14" w:rsidRDefault="00B57FAD" w:rsidP="00FB13A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2B1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7FAD" w:rsidRPr="00872B14" w:rsidRDefault="00B57FAD" w:rsidP="00FB13A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872B14">
              <w:rPr>
                <w:rFonts w:ascii="Times New Roman" w:hAnsi="Times New Roman"/>
                <w:sz w:val="24"/>
                <w:szCs w:val="24"/>
              </w:rPr>
              <w:t>Колотушкин Денис Сергеевич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7FAD" w:rsidRPr="00872B14" w:rsidRDefault="00B57FAD" w:rsidP="00FB13A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2B14">
              <w:rPr>
                <w:rFonts w:ascii="Times New Roman" w:hAnsi="Times New Roman"/>
                <w:sz w:val="24"/>
                <w:szCs w:val="24"/>
              </w:rPr>
              <w:t>ОФП 2 гр, 2 г.о.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7FAD" w:rsidRPr="00872B14" w:rsidRDefault="00B57FAD" w:rsidP="00FB13A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2B14">
              <w:rPr>
                <w:rFonts w:ascii="Times New Roman" w:hAnsi="Times New Roman"/>
                <w:sz w:val="24"/>
                <w:szCs w:val="24"/>
              </w:rPr>
              <w:t>29.05.20</w:t>
            </w:r>
          </w:p>
          <w:p w:rsidR="00B57FAD" w:rsidRPr="00872B14" w:rsidRDefault="00B57FAD" w:rsidP="00FB13A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2B14">
              <w:rPr>
                <w:rFonts w:ascii="Times New Roman" w:hAnsi="Times New Roman"/>
                <w:sz w:val="24"/>
                <w:szCs w:val="24"/>
              </w:rPr>
              <w:t>12.30-13.00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7FAD" w:rsidRPr="00872B14" w:rsidRDefault="00B57FAD" w:rsidP="00FB13A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2B14">
              <w:rPr>
                <w:rFonts w:ascii="Times New Roman" w:hAnsi="Times New Roman"/>
                <w:sz w:val="24"/>
                <w:szCs w:val="24"/>
              </w:rPr>
              <w:t>Отжимания, марафон</w:t>
            </w:r>
          </w:p>
          <w:p w:rsidR="00B57FAD" w:rsidRPr="00872B14" w:rsidRDefault="00B57FAD" w:rsidP="00FB13A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2B14">
              <w:rPr>
                <w:rFonts w:ascii="Times New Roman" w:hAnsi="Times New Roman"/>
                <w:sz w:val="24"/>
                <w:szCs w:val="24"/>
              </w:rPr>
              <w:t>https://edu.tatar.ru/facultative/index/72576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7FAD" w:rsidRPr="00872B14" w:rsidRDefault="00B57FAD" w:rsidP="00FB13A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2B14">
              <w:rPr>
                <w:rFonts w:ascii="Times New Roman" w:hAnsi="Times New Roman"/>
                <w:sz w:val="24"/>
                <w:szCs w:val="24"/>
              </w:rPr>
              <w:t>Фото проделанной</w:t>
            </w:r>
          </w:p>
          <w:p w:rsidR="00B57FAD" w:rsidRPr="00872B14" w:rsidRDefault="00B57FAD" w:rsidP="00FB13A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2B14">
              <w:rPr>
                <w:rFonts w:ascii="Times New Roman" w:hAnsi="Times New Roman"/>
                <w:sz w:val="24"/>
                <w:szCs w:val="24"/>
              </w:rPr>
              <w:t>работы прислать на whatsapp +79911122060</w:t>
            </w:r>
          </w:p>
        </w:tc>
      </w:tr>
      <w:tr w:rsidR="00B57FAD" w:rsidRPr="00872B14" w:rsidTr="00FB13AB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7FAD" w:rsidRPr="00872B14" w:rsidRDefault="00B57FAD" w:rsidP="00FB13A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2B1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7FAD" w:rsidRPr="00872B14" w:rsidRDefault="00B57FAD" w:rsidP="00FB13A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872B14">
              <w:rPr>
                <w:rFonts w:ascii="Times New Roman" w:hAnsi="Times New Roman"/>
                <w:sz w:val="24"/>
                <w:szCs w:val="24"/>
              </w:rPr>
              <w:t>Колотушкин Денис Сергеевич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7FAD" w:rsidRPr="00872B14" w:rsidRDefault="00B57FAD" w:rsidP="00FB13A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2B14">
              <w:rPr>
                <w:rFonts w:ascii="Times New Roman" w:hAnsi="Times New Roman"/>
                <w:sz w:val="24"/>
                <w:szCs w:val="24"/>
              </w:rPr>
              <w:t>ОФП 3 гр, 3 г.о.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7FAD" w:rsidRPr="00872B14" w:rsidRDefault="00B57FAD" w:rsidP="00FB13A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2B14">
              <w:rPr>
                <w:rFonts w:ascii="Times New Roman" w:hAnsi="Times New Roman"/>
                <w:sz w:val="24"/>
                <w:szCs w:val="24"/>
              </w:rPr>
              <w:t>29.05.20</w:t>
            </w:r>
          </w:p>
          <w:p w:rsidR="00B57FAD" w:rsidRPr="00872B14" w:rsidRDefault="00B57FAD" w:rsidP="00FB13A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2B14">
              <w:rPr>
                <w:rFonts w:ascii="Times New Roman" w:hAnsi="Times New Roman"/>
                <w:sz w:val="24"/>
                <w:szCs w:val="24"/>
              </w:rPr>
              <w:t>13.30-14.00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7FAD" w:rsidRPr="00872B14" w:rsidRDefault="00B57FAD" w:rsidP="00FB13A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2B14">
              <w:rPr>
                <w:rFonts w:ascii="Times New Roman" w:hAnsi="Times New Roman"/>
                <w:sz w:val="24"/>
                <w:szCs w:val="24"/>
              </w:rPr>
              <w:t>Отжимания, марафон</w:t>
            </w:r>
          </w:p>
          <w:p w:rsidR="00B57FAD" w:rsidRPr="00872B14" w:rsidRDefault="00B57FAD" w:rsidP="00FB13A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2B14">
              <w:rPr>
                <w:rFonts w:ascii="Times New Roman" w:hAnsi="Times New Roman"/>
                <w:sz w:val="24"/>
                <w:szCs w:val="24"/>
              </w:rPr>
              <w:t>https://edu.tatar.ru/facultative/index/72578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7FAD" w:rsidRPr="00872B14" w:rsidRDefault="00B57FAD" w:rsidP="00FB13A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2B14">
              <w:rPr>
                <w:rFonts w:ascii="Times New Roman" w:hAnsi="Times New Roman"/>
                <w:sz w:val="24"/>
                <w:szCs w:val="24"/>
              </w:rPr>
              <w:t>Фото проделанной</w:t>
            </w:r>
          </w:p>
          <w:p w:rsidR="00B57FAD" w:rsidRPr="00872B14" w:rsidRDefault="00B57FAD" w:rsidP="00FB13A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2B14">
              <w:rPr>
                <w:rFonts w:ascii="Times New Roman" w:hAnsi="Times New Roman"/>
                <w:sz w:val="24"/>
                <w:szCs w:val="24"/>
              </w:rPr>
              <w:t>работы прислать на whatsapp +79911122060</w:t>
            </w:r>
          </w:p>
        </w:tc>
      </w:tr>
    </w:tbl>
    <w:p w:rsidR="00B57FAD" w:rsidRPr="00380043" w:rsidRDefault="00B57FAD" w:rsidP="00284F5F">
      <w:pPr>
        <w:pStyle w:val="NoSpacing"/>
        <w:rPr>
          <w:rFonts w:ascii="Times New Roman" w:hAnsi="Times New Roman"/>
          <w:b/>
          <w:i/>
          <w:iCs/>
          <w:sz w:val="24"/>
          <w:szCs w:val="24"/>
        </w:rPr>
      </w:pPr>
    </w:p>
    <w:p w:rsidR="00B57FAD" w:rsidRPr="00380043" w:rsidRDefault="00B57FAD" w:rsidP="006B1CEA">
      <w:pPr>
        <w:pStyle w:val="NoSpacing"/>
        <w:rPr>
          <w:rFonts w:ascii="Times New Roman" w:hAnsi="Times New Roman"/>
          <w:b/>
          <w:i/>
          <w:iCs/>
          <w:sz w:val="24"/>
          <w:szCs w:val="24"/>
        </w:rPr>
      </w:pPr>
    </w:p>
    <w:sectPr w:rsidR="00B57FAD" w:rsidRPr="00380043" w:rsidSect="007D24DC">
      <w:pgSz w:w="16838" w:h="11906" w:orient="landscape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101C9"/>
    <w:rsid w:val="0003186C"/>
    <w:rsid w:val="000678F3"/>
    <w:rsid w:val="00284F5F"/>
    <w:rsid w:val="00380043"/>
    <w:rsid w:val="00434DDE"/>
    <w:rsid w:val="00460B55"/>
    <w:rsid w:val="004F72C9"/>
    <w:rsid w:val="00663C49"/>
    <w:rsid w:val="00680F1E"/>
    <w:rsid w:val="006B1CEA"/>
    <w:rsid w:val="006C63AB"/>
    <w:rsid w:val="006F6619"/>
    <w:rsid w:val="007C4F0B"/>
    <w:rsid w:val="007D24DC"/>
    <w:rsid w:val="007D6E31"/>
    <w:rsid w:val="00872B14"/>
    <w:rsid w:val="008C2A4D"/>
    <w:rsid w:val="00A94342"/>
    <w:rsid w:val="00AA1B29"/>
    <w:rsid w:val="00B57FAD"/>
    <w:rsid w:val="00BE24DD"/>
    <w:rsid w:val="00C30518"/>
    <w:rsid w:val="00C96F16"/>
    <w:rsid w:val="00CE497C"/>
    <w:rsid w:val="00D34C20"/>
    <w:rsid w:val="00E316BD"/>
    <w:rsid w:val="00ED285C"/>
    <w:rsid w:val="00F101C9"/>
    <w:rsid w:val="00F40464"/>
    <w:rsid w:val="00F42908"/>
    <w:rsid w:val="00FB13AB"/>
    <w:rsid w:val="00FE371D"/>
    <w:rsid w:val="00FF4D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0B55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6B1CEA"/>
  </w:style>
  <w:style w:type="character" w:styleId="Hyperlink">
    <w:name w:val="Hyperlink"/>
    <w:basedOn w:val="DefaultParagraphFont"/>
    <w:uiPriority w:val="99"/>
    <w:rsid w:val="00380043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31</TotalTime>
  <Pages>2</Pages>
  <Words>370</Words>
  <Characters>2113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1</cp:lastModifiedBy>
  <cp:revision>12</cp:revision>
  <dcterms:created xsi:type="dcterms:W3CDTF">2020-04-07T05:16:00Z</dcterms:created>
  <dcterms:modified xsi:type="dcterms:W3CDTF">2020-05-25T10:03:00Z</dcterms:modified>
</cp:coreProperties>
</file>